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26675C" w14:textId="3C28D813" w:rsidR="006B7F8C" w:rsidRPr="00D2152E" w:rsidRDefault="006B7F8C" w:rsidP="00743880">
      <w:pPr>
        <w:pStyle w:val="Sidhuvud"/>
        <w:tabs>
          <w:tab w:val="left" w:pos="709"/>
        </w:tabs>
        <w:ind w:left="709"/>
        <w:rPr>
          <w:rFonts w:ascii="Arial" w:hAnsi="Arial" w:cs="Arial"/>
          <w:sz w:val="15"/>
          <w:szCs w:val="15"/>
        </w:rPr>
      </w:pPr>
      <w:r w:rsidRPr="00D2152E">
        <w:rPr>
          <w:rFonts w:ascii="Arial" w:hAnsi="Arial" w:cs="Arial"/>
          <w:sz w:val="15"/>
          <w:szCs w:val="15"/>
        </w:rPr>
        <w:t>Sörmland Vatten och Avfall AB</w:t>
      </w:r>
      <w:r w:rsidR="00DF6118" w:rsidRPr="00DF6118">
        <w:rPr>
          <w:noProof/>
          <w14:ligatures w14:val="none"/>
        </w:rPr>
        <w:t xml:space="preserve"> </w:t>
      </w:r>
      <w:r w:rsidRPr="00D2152E">
        <w:rPr>
          <w:rFonts w:ascii="Arial" w:hAnsi="Arial" w:cs="Arial"/>
          <w:sz w:val="15"/>
          <w:szCs w:val="15"/>
        </w:rPr>
        <w:br/>
        <w:t xml:space="preserve">Vingåkersvägen 18, 641 </w:t>
      </w:r>
      <w:r w:rsidR="004259F3">
        <w:rPr>
          <w:rFonts w:ascii="Arial" w:hAnsi="Arial" w:cs="Arial"/>
          <w:sz w:val="15"/>
          <w:szCs w:val="15"/>
        </w:rPr>
        <w:t>51</w:t>
      </w:r>
      <w:r w:rsidRPr="00D2152E">
        <w:rPr>
          <w:rFonts w:ascii="Arial" w:hAnsi="Arial" w:cs="Arial"/>
          <w:sz w:val="15"/>
          <w:szCs w:val="15"/>
        </w:rPr>
        <w:t xml:space="preserve"> Katrineholm</w:t>
      </w:r>
    </w:p>
    <w:p w14:paraId="5B0A9B9C" w14:textId="5C0CDE4E" w:rsidR="00ED0E80" w:rsidRDefault="001404AA" w:rsidP="00ED0E80">
      <w:pPr>
        <w:rPr>
          <w:rFonts w:ascii="Arial" w:hAnsi="Arial" w:cs="Arial"/>
          <w:lang w:eastAsia="sv-SE"/>
        </w:rPr>
      </w:pPr>
      <w:r>
        <w:rPr>
          <w:rFonts w:ascii="Arial" w:hAnsi="Arial" w:cs="Arial"/>
          <w:lang w:eastAsia="sv-SE"/>
        </w:rPr>
        <w:t>i samarbete med</w:t>
      </w:r>
    </w:p>
    <w:p w14:paraId="006B7529" w14:textId="77777777" w:rsidR="001404AA" w:rsidRDefault="001404AA" w:rsidP="00ED0E80">
      <w:pPr>
        <w:rPr>
          <w:rFonts w:ascii="Arial" w:hAnsi="Arial" w:cs="Arial"/>
          <w:lang w:eastAsia="sv-SE"/>
        </w:rPr>
      </w:pPr>
    </w:p>
    <w:p w14:paraId="31956541" w14:textId="77777777" w:rsidR="001404AA" w:rsidRDefault="001404AA" w:rsidP="00ED0E80">
      <w:pPr>
        <w:rPr>
          <w:rFonts w:ascii="Arial" w:hAnsi="Arial" w:cs="Arial"/>
          <w:lang w:eastAsia="sv-SE"/>
        </w:rPr>
      </w:pPr>
    </w:p>
    <w:p w14:paraId="548008CD" w14:textId="77777777" w:rsidR="001404AA" w:rsidRDefault="001404AA" w:rsidP="00743880">
      <w:pPr>
        <w:rPr>
          <w:rFonts w:ascii="Arial" w:hAnsi="Arial" w:cs="Arial"/>
          <w:lang w:eastAsia="sv-SE"/>
        </w:rPr>
      </w:pPr>
    </w:p>
    <w:p w14:paraId="2CEFD7F8" w14:textId="275282E8" w:rsidR="00DF6118" w:rsidRDefault="002B3395" w:rsidP="00743880">
      <w:pPr>
        <w:rPr>
          <w:rFonts w:ascii="Arial" w:hAnsi="Arial" w:cs="Arial"/>
          <w:lang w:eastAsia="sv-SE"/>
        </w:rPr>
      </w:pPr>
      <w:r>
        <w:rPr>
          <w:rFonts w:ascii="Arial" w:hAnsi="Arial" w:cs="Arial"/>
          <w:lang w:eastAsia="sv-SE"/>
        </w:rPr>
        <w:t>20</w:t>
      </w:r>
      <w:r w:rsidR="00D61250">
        <w:rPr>
          <w:rFonts w:ascii="Arial" w:hAnsi="Arial" w:cs="Arial"/>
          <w:lang w:eastAsia="sv-SE"/>
        </w:rPr>
        <w:t xml:space="preserve"> </w:t>
      </w:r>
      <w:r w:rsidR="00DF6118">
        <w:rPr>
          <w:rFonts w:ascii="Arial" w:hAnsi="Arial" w:cs="Arial"/>
          <w:lang w:eastAsia="sv-SE"/>
        </w:rPr>
        <w:t>december</w:t>
      </w:r>
      <w:r w:rsidR="00A13339" w:rsidRPr="00CE4306">
        <w:rPr>
          <w:rFonts w:ascii="Arial" w:hAnsi="Arial" w:cs="Arial"/>
          <w:lang w:eastAsia="sv-SE"/>
        </w:rPr>
        <w:t xml:space="preserve"> 2024</w:t>
      </w:r>
    </w:p>
    <w:p w14:paraId="1AE2A77A" w14:textId="20CF890D" w:rsidR="005C3878" w:rsidRPr="005C3878" w:rsidRDefault="005C3878" w:rsidP="00743880">
      <w:pPr>
        <w:rPr>
          <w:rFonts w:ascii="Arial" w:hAnsi="Arial" w:cs="Arial"/>
          <w:b/>
          <w:bCs/>
          <w:sz w:val="24"/>
          <w:szCs w:val="24"/>
          <w:lang w:eastAsia="sv-SE"/>
        </w:rPr>
      </w:pPr>
      <w:r w:rsidRPr="005C3878">
        <w:rPr>
          <w:rFonts w:ascii="Arial" w:hAnsi="Arial" w:cs="Arial"/>
          <w:b/>
          <w:bCs/>
          <w:sz w:val="24"/>
          <w:szCs w:val="24"/>
          <w:lang w:eastAsia="sv-SE"/>
        </w:rPr>
        <w:t>Tillsammans bygger vi för framtiden – ny infrastruktur för både vatten och el!</w:t>
      </w:r>
    </w:p>
    <w:p w14:paraId="24B35665" w14:textId="46BC6D1B" w:rsidR="0068474C" w:rsidRPr="0068474C" w:rsidRDefault="0068474C" w:rsidP="0068474C">
      <w:pPr>
        <w:rPr>
          <w:rFonts w:ascii="Arial" w:hAnsi="Arial" w:cs="Arial"/>
          <w:lang w:eastAsia="sv-SE"/>
        </w:rPr>
      </w:pPr>
      <w:r w:rsidRPr="0068474C">
        <w:rPr>
          <w:rFonts w:ascii="Arial" w:hAnsi="Arial" w:cs="Arial"/>
        </w:rPr>
        <w:t xml:space="preserve">Vi på </w:t>
      </w:r>
      <w:r w:rsidRPr="0068474C">
        <w:rPr>
          <w:rStyle w:val="Stark"/>
          <w:rFonts w:ascii="Arial" w:hAnsi="Arial" w:cs="Arial"/>
        </w:rPr>
        <w:t>Sörmland Vatten</w:t>
      </w:r>
      <w:r w:rsidRPr="0068474C">
        <w:rPr>
          <w:rFonts w:ascii="Arial" w:hAnsi="Arial" w:cs="Arial"/>
        </w:rPr>
        <w:t xml:space="preserve"> och </w:t>
      </w:r>
      <w:r w:rsidRPr="0068474C">
        <w:rPr>
          <w:rStyle w:val="Stark"/>
          <w:rFonts w:ascii="Arial" w:hAnsi="Arial" w:cs="Arial"/>
        </w:rPr>
        <w:t>Tekniska verken</w:t>
      </w:r>
      <w:r w:rsidRPr="0068474C">
        <w:rPr>
          <w:rFonts w:ascii="Arial" w:hAnsi="Arial" w:cs="Arial"/>
        </w:rPr>
        <w:t xml:space="preserve"> samarbetar för att förbättra och förstärka infrastrukturen i området mellan Forssjö och Katrineholm. Detta projekt innebär att vi bygger cirka 4,5 km nya vatten- och spillvattenledningar samtidigt som vi lägger nya elkablar för att förstärka elnätet. Genom att samförlägga ledningar och kablar minskar vi miljöpåverkan, optimerar kostnader och minimerar störningar för omgivningen.</w:t>
      </w:r>
      <w:r w:rsidR="009362F5" w:rsidRPr="00BC721B">
        <w:rPr>
          <w:rFonts w:ascii="Arial" w:hAnsi="Arial" w:cs="Arial"/>
        </w:rPr>
        <w:br/>
      </w:r>
      <w:r w:rsidR="00544DA7">
        <w:rPr>
          <w:rFonts w:ascii="Arial" w:hAnsi="Arial" w:cs="Arial"/>
        </w:rPr>
        <w:br/>
      </w:r>
      <w:r w:rsidRPr="0068474C">
        <w:rPr>
          <w:rFonts w:ascii="Arial" w:eastAsia="Times New Roman" w:hAnsi="Arial" w:cs="Arial"/>
          <w:b/>
          <w:bCs/>
          <w:kern w:val="0"/>
          <w:lang w:eastAsia="sv-SE"/>
          <w14:ligatures w14:val="none"/>
        </w:rPr>
        <w:t>Arbetsinsats:</w:t>
      </w:r>
    </w:p>
    <w:p w14:paraId="0F0614FF" w14:textId="77777777" w:rsidR="0068474C" w:rsidRPr="0068474C" w:rsidRDefault="0068474C" w:rsidP="006847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sv-SE"/>
          <w14:ligatures w14:val="none"/>
        </w:rPr>
      </w:pPr>
      <w:r w:rsidRPr="0068474C">
        <w:rPr>
          <w:rFonts w:ascii="Arial" w:eastAsia="Times New Roman" w:hAnsi="Arial" w:cs="Arial"/>
          <w:kern w:val="0"/>
          <w:lang w:eastAsia="sv-SE"/>
          <w14:ligatures w14:val="none"/>
        </w:rPr>
        <w:t>Bygga cirka 4,5 km nya vatten- och spillvattenledningar.</w:t>
      </w:r>
    </w:p>
    <w:p w14:paraId="776025DE" w14:textId="1DAFF754" w:rsidR="0068474C" w:rsidRPr="0068474C" w:rsidRDefault="0068474C" w:rsidP="006847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sv-SE"/>
          <w14:ligatures w14:val="none"/>
        </w:rPr>
      </w:pPr>
      <w:r w:rsidRPr="0068474C">
        <w:rPr>
          <w:rFonts w:ascii="Arial" w:eastAsia="Times New Roman" w:hAnsi="Arial" w:cs="Arial"/>
          <w:kern w:val="0"/>
          <w:lang w:eastAsia="sv-SE"/>
          <w14:ligatures w14:val="none"/>
        </w:rPr>
        <w:t>Förstärka elnätet genom att lägga nya elkablar parallellt med vatten- och avloppsledningar.</w:t>
      </w:r>
    </w:p>
    <w:p w14:paraId="13B2C23A" w14:textId="77777777" w:rsidR="0068474C" w:rsidRPr="0068474C" w:rsidRDefault="0068474C" w:rsidP="0068474C">
      <w:pPr>
        <w:pStyle w:val="Normalwebb"/>
        <w:rPr>
          <w:rFonts w:ascii="Arial" w:hAnsi="Arial" w:cs="Arial"/>
          <w:kern w:val="0"/>
          <w:sz w:val="22"/>
          <w:szCs w:val="22"/>
          <w14:ligatures w14:val="none"/>
        </w:rPr>
      </w:pPr>
      <w:r w:rsidRPr="0068474C">
        <w:rPr>
          <w:rStyle w:val="Stark"/>
          <w:rFonts w:ascii="Arial" w:hAnsi="Arial" w:cs="Arial"/>
          <w:sz w:val="22"/>
          <w:szCs w:val="22"/>
        </w:rPr>
        <w:t>Mål:</w:t>
      </w:r>
    </w:p>
    <w:p w14:paraId="4BD1D46E" w14:textId="77777777" w:rsidR="0068474C" w:rsidRPr="0068474C" w:rsidRDefault="0068474C" w:rsidP="006847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8474C">
        <w:rPr>
          <w:rFonts w:ascii="Arial" w:hAnsi="Arial" w:cs="Arial"/>
        </w:rPr>
        <w:t>Förnya gamla vatten- och avloppsledningar för att minska risken för läckor och driftstörningar, vilket bidrar till en stabil och pålitlig vattenförsörjning.</w:t>
      </w:r>
    </w:p>
    <w:p w14:paraId="4BCF63FD" w14:textId="77777777" w:rsidR="0068474C" w:rsidRPr="0068474C" w:rsidRDefault="0068474C" w:rsidP="006847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8474C">
        <w:rPr>
          <w:rFonts w:ascii="Arial" w:hAnsi="Arial" w:cs="Arial"/>
        </w:rPr>
        <w:t>Stärka elnätet för ökad tillförlitlighet och framtidssäkring av elförsörjningen i området.</w:t>
      </w:r>
    </w:p>
    <w:p w14:paraId="6E3BCD8E" w14:textId="77777777" w:rsidR="0068474C" w:rsidRPr="0068474C" w:rsidRDefault="0068474C" w:rsidP="006847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8474C">
        <w:rPr>
          <w:rFonts w:ascii="Arial" w:hAnsi="Arial" w:cs="Arial"/>
        </w:rPr>
        <w:t>Möjliggöra anslutning av framtida utvecklingsområden, som Björnsundet, mellan Katrineholm och Forssjö.</w:t>
      </w:r>
    </w:p>
    <w:p w14:paraId="0749A8F7" w14:textId="77777777" w:rsidR="0068474C" w:rsidRPr="0068474C" w:rsidRDefault="0068474C" w:rsidP="006847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8474C">
        <w:rPr>
          <w:rFonts w:ascii="Arial" w:hAnsi="Arial" w:cs="Arial"/>
        </w:rPr>
        <w:t>Minska miljöpåverkan och optimera kostnader genom att samordna projekten för vatten, avlopp och el.</w:t>
      </w:r>
    </w:p>
    <w:p w14:paraId="2FE3C042" w14:textId="77777777" w:rsidR="0068474C" w:rsidRPr="0068474C" w:rsidRDefault="0068474C" w:rsidP="0068474C">
      <w:pPr>
        <w:pStyle w:val="Normalwebb"/>
        <w:rPr>
          <w:rFonts w:ascii="Arial" w:hAnsi="Arial" w:cs="Arial"/>
          <w:sz w:val="22"/>
          <w:szCs w:val="22"/>
        </w:rPr>
      </w:pPr>
      <w:r w:rsidRPr="0068474C">
        <w:rPr>
          <w:rStyle w:val="Stark"/>
          <w:rFonts w:ascii="Arial" w:hAnsi="Arial" w:cs="Arial"/>
          <w:sz w:val="22"/>
          <w:szCs w:val="22"/>
        </w:rPr>
        <w:t>Bra att veta:</w:t>
      </w:r>
    </w:p>
    <w:p w14:paraId="4F53641D" w14:textId="19316DBF" w:rsidR="0068474C" w:rsidRPr="0068474C" w:rsidRDefault="0068474C" w:rsidP="0068474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8474C">
        <w:rPr>
          <w:rStyle w:val="Stark"/>
          <w:rFonts w:ascii="Arial" w:hAnsi="Arial" w:cs="Arial"/>
        </w:rPr>
        <w:t>Planerad tid för arbetet:</w:t>
      </w:r>
      <w:r w:rsidRPr="0068474C">
        <w:rPr>
          <w:rFonts w:ascii="Arial" w:hAnsi="Arial" w:cs="Arial"/>
        </w:rPr>
        <w:t xml:space="preserve"> </w:t>
      </w:r>
      <w:r w:rsidR="00D65940">
        <w:rPr>
          <w:rFonts w:ascii="Arial" w:hAnsi="Arial" w:cs="Arial"/>
        </w:rPr>
        <w:t>januari</w:t>
      </w:r>
      <w:r w:rsidRPr="0068474C">
        <w:rPr>
          <w:rFonts w:ascii="Arial" w:hAnsi="Arial" w:cs="Arial"/>
        </w:rPr>
        <w:t xml:space="preserve"> 202</w:t>
      </w:r>
      <w:r w:rsidR="00D65940">
        <w:rPr>
          <w:rFonts w:ascii="Arial" w:hAnsi="Arial" w:cs="Arial"/>
        </w:rPr>
        <w:t xml:space="preserve">5 </w:t>
      </w:r>
      <w:r w:rsidRPr="0068474C">
        <w:rPr>
          <w:rFonts w:ascii="Arial" w:hAnsi="Arial" w:cs="Arial"/>
        </w:rPr>
        <w:t>–</w:t>
      </w:r>
      <w:r w:rsidR="00D65940">
        <w:rPr>
          <w:rFonts w:ascii="Arial" w:hAnsi="Arial" w:cs="Arial"/>
        </w:rPr>
        <w:t xml:space="preserve"> </w:t>
      </w:r>
      <w:r w:rsidRPr="0068474C">
        <w:rPr>
          <w:rFonts w:ascii="Arial" w:hAnsi="Arial" w:cs="Arial"/>
        </w:rPr>
        <w:t>december 2025.</w:t>
      </w:r>
    </w:p>
    <w:p w14:paraId="4D3498F5" w14:textId="77777777" w:rsidR="0068474C" w:rsidRPr="0068474C" w:rsidRDefault="0068474C" w:rsidP="0068474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8474C">
        <w:rPr>
          <w:rStyle w:val="Stark"/>
          <w:rFonts w:ascii="Arial" w:hAnsi="Arial" w:cs="Arial"/>
        </w:rPr>
        <w:t>Trafik och framkomlighet:</w:t>
      </w:r>
      <w:r w:rsidRPr="0068474C">
        <w:rPr>
          <w:rFonts w:ascii="Arial" w:hAnsi="Arial" w:cs="Arial"/>
        </w:rPr>
        <w:t xml:space="preserve"> Vi säkerställer att gång-, cykel- och biltrafik kan ta sig fram på ett säkert sätt. Vid behov leds trafiken om för att garantera trygghet både för de som bor i området och för våra medarbetare.</w:t>
      </w:r>
    </w:p>
    <w:p w14:paraId="75DCC279" w14:textId="77777777" w:rsidR="0068474C" w:rsidRPr="0068474C" w:rsidRDefault="0068474C" w:rsidP="0068474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8474C">
        <w:rPr>
          <w:rStyle w:val="Stark"/>
          <w:rFonts w:ascii="Arial" w:hAnsi="Arial" w:cs="Arial"/>
        </w:rPr>
        <w:t>Information:</w:t>
      </w:r>
      <w:r w:rsidRPr="0068474C">
        <w:rPr>
          <w:rFonts w:ascii="Arial" w:hAnsi="Arial" w:cs="Arial"/>
        </w:rPr>
        <w:t xml:space="preserve"> När entreprenör för projektet är utsedd återkommer vi med mer information om projektets genomförande.</w:t>
      </w:r>
    </w:p>
    <w:p w14:paraId="311D8322" w14:textId="77777777" w:rsidR="0068474C" w:rsidRPr="0068474C" w:rsidRDefault="0068474C" w:rsidP="0068474C">
      <w:pPr>
        <w:pStyle w:val="Normalwebb"/>
        <w:rPr>
          <w:rFonts w:ascii="Arial" w:hAnsi="Arial" w:cs="Arial"/>
          <w:sz w:val="22"/>
          <w:szCs w:val="22"/>
        </w:rPr>
      </w:pPr>
      <w:r w:rsidRPr="0068474C">
        <w:rPr>
          <w:rStyle w:val="Stark"/>
          <w:rFonts w:ascii="Arial" w:hAnsi="Arial" w:cs="Arial"/>
          <w:sz w:val="22"/>
          <w:szCs w:val="22"/>
        </w:rPr>
        <w:t>Hur påverkar det dig?</w:t>
      </w:r>
      <w:r w:rsidRPr="0068474C">
        <w:rPr>
          <w:rFonts w:ascii="Arial" w:hAnsi="Arial" w:cs="Arial"/>
          <w:sz w:val="22"/>
          <w:szCs w:val="22"/>
        </w:rPr>
        <w:br/>
        <w:t>Om du som fastighetsägare eller verksamhetsansvarig påverkas av grävning eller trafikomläggningar nära din fastighet, kommer vi att informera dig i god tid via sms och våra hemsidor.</w:t>
      </w:r>
    </w:p>
    <w:p w14:paraId="543C8DD6" w14:textId="5EE5AC86" w:rsidR="0068474C" w:rsidRPr="0068474C" w:rsidRDefault="0068474C" w:rsidP="0068474C">
      <w:pPr>
        <w:pStyle w:val="Normalwebb"/>
        <w:rPr>
          <w:rFonts w:ascii="Arial" w:hAnsi="Arial" w:cs="Arial"/>
          <w:sz w:val="22"/>
          <w:szCs w:val="22"/>
        </w:rPr>
      </w:pPr>
      <w:r w:rsidRPr="0068474C">
        <w:rPr>
          <w:rStyle w:val="Stark"/>
          <w:rFonts w:ascii="Arial" w:hAnsi="Arial" w:cs="Arial"/>
          <w:sz w:val="22"/>
          <w:szCs w:val="22"/>
        </w:rPr>
        <w:t>Håll dig uppdaterad:</w:t>
      </w:r>
      <w:r w:rsidRPr="0068474C">
        <w:rPr>
          <w:rFonts w:ascii="Arial" w:hAnsi="Arial" w:cs="Arial"/>
          <w:sz w:val="22"/>
          <w:szCs w:val="22"/>
        </w:rPr>
        <w:br/>
        <w:t>Följ projektets utveckling och få den senaste informationen på:</w:t>
      </w:r>
    </w:p>
    <w:p w14:paraId="321A2675" w14:textId="77777777" w:rsidR="0068474C" w:rsidRPr="0068474C" w:rsidRDefault="0068474C" w:rsidP="0068474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hAnsi="Arial" w:cs="Arial"/>
        </w:rPr>
      </w:pPr>
      <w:hyperlink r:id="rId7" w:tgtFrame="_new" w:history="1">
        <w:r w:rsidRPr="0068474C">
          <w:rPr>
            <w:rStyle w:val="Hyperlnk"/>
            <w:rFonts w:ascii="Arial" w:hAnsi="Arial" w:cs="Arial"/>
            <w:b/>
            <w:bCs/>
          </w:rPr>
          <w:t>www.sormlandvatten.se</w:t>
        </w:r>
      </w:hyperlink>
      <w:r w:rsidRPr="0068474C">
        <w:rPr>
          <w:rFonts w:ascii="Arial" w:hAnsi="Arial" w:cs="Arial"/>
        </w:rPr>
        <w:t xml:space="preserve"> under fliken "Pågående projekt".</w:t>
      </w:r>
    </w:p>
    <w:p w14:paraId="30421692" w14:textId="77777777" w:rsidR="0068474C" w:rsidRPr="0068474C" w:rsidRDefault="0068474C" w:rsidP="0068474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hAnsi="Arial" w:cs="Arial"/>
        </w:rPr>
      </w:pPr>
      <w:hyperlink r:id="rId8" w:tgtFrame="_new" w:history="1">
        <w:r w:rsidRPr="0068474C">
          <w:rPr>
            <w:rStyle w:val="Hyperlnk"/>
            <w:rFonts w:ascii="Arial" w:hAnsi="Arial" w:cs="Arial"/>
            <w:b/>
            <w:bCs/>
          </w:rPr>
          <w:t>www.tekniskaverken.se</w:t>
        </w:r>
      </w:hyperlink>
      <w:r w:rsidRPr="0068474C">
        <w:rPr>
          <w:rFonts w:ascii="Arial" w:hAnsi="Arial" w:cs="Arial"/>
        </w:rPr>
        <w:t xml:space="preserve"> för uppdateringar kring elnätsarbetet.</w:t>
      </w:r>
    </w:p>
    <w:p w14:paraId="3FBBD325" w14:textId="3AE48DD2" w:rsidR="00D423BB" w:rsidRPr="00D2152E" w:rsidRDefault="00D423BB" w:rsidP="00D423BB">
      <w:pPr>
        <w:pStyle w:val="Sidhuvud"/>
        <w:tabs>
          <w:tab w:val="left" w:pos="709"/>
        </w:tabs>
        <w:ind w:left="709"/>
        <w:rPr>
          <w:rFonts w:ascii="Arial" w:hAnsi="Arial" w:cs="Arial"/>
          <w:sz w:val="15"/>
          <w:szCs w:val="15"/>
        </w:rPr>
      </w:pPr>
      <w:r w:rsidRPr="00D2152E">
        <w:rPr>
          <w:rFonts w:ascii="Arial" w:hAnsi="Arial" w:cs="Arial"/>
          <w:sz w:val="15"/>
          <w:szCs w:val="15"/>
        </w:rPr>
        <w:lastRenderedPageBreak/>
        <w:t>Sörmland Vatten och Avfall AB</w:t>
      </w:r>
      <w:r w:rsidRPr="00DF6118">
        <w:rPr>
          <w:noProof/>
          <w14:ligatures w14:val="none"/>
        </w:rPr>
        <w:t xml:space="preserve"> </w:t>
      </w:r>
      <w:r w:rsidRPr="00D2152E">
        <w:rPr>
          <w:rFonts w:ascii="Arial" w:hAnsi="Arial" w:cs="Arial"/>
          <w:sz w:val="15"/>
          <w:szCs w:val="15"/>
        </w:rPr>
        <w:br/>
        <w:t xml:space="preserve">Vingåkersvägen 18, 641 </w:t>
      </w:r>
      <w:r>
        <w:rPr>
          <w:rFonts w:ascii="Arial" w:hAnsi="Arial" w:cs="Arial"/>
          <w:sz w:val="15"/>
          <w:szCs w:val="15"/>
        </w:rPr>
        <w:t>51</w:t>
      </w:r>
      <w:r w:rsidRPr="00D2152E">
        <w:rPr>
          <w:rFonts w:ascii="Arial" w:hAnsi="Arial" w:cs="Arial"/>
          <w:sz w:val="15"/>
          <w:szCs w:val="15"/>
        </w:rPr>
        <w:t xml:space="preserve"> Katrineholm</w:t>
      </w:r>
    </w:p>
    <w:p w14:paraId="239FFCEC" w14:textId="77777777" w:rsidR="00D423BB" w:rsidRDefault="00D423BB" w:rsidP="00D423BB">
      <w:pPr>
        <w:rPr>
          <w:rFonts w:ascii="Arial" w:hAnsi="Arial" w:cs="Arial"/>
          <w:lang w:eastAsia="sv-SE"/>
        </w:rPr>
      </w:pPr>
      <w:r>
        <w:rPr>
          <w:rFonts w:ascii="Arial" w:hAnsi="Arial" w:cs="Arial"/>
          <w:lang w:eastAsia="sv-SE"/>
        </w:rPr>
        <w:t>i samarbete med</w:t>
      </w:r>
    </w:p>
    <w:p w14:paraId="6C10E389" w14:textId="77777777" w:rsidR="001404AA" w:rsidRDefault="001404AA" w:rsidP="0068474C">
      <w:pPr>
        <w:pStyle w:val="Normalwebb"/>
        <w:rPr>
          <w:rFonts w:ascii="Arial" w:hAnsi="Arial" w:cs="Arial"/>
          <w:sz w:val="22"/>
          <w:szCs w:val="22"/>
        </w:rPr>
      </w:pPr>
    </w:p>
    <w:p w14:paraId="08B3E47F" w14:textId="6D217F70" w:rsidR="001404AA" w:rsidRDefault="001404AA" w:rsidP="0068474C">
      <w:pPr>
        <w:pStyle w:val="Normalwebb"/>
        <w:rPr>
          <w:rFonts w:ascii="Arial" w:hAnsi="Arial" w:cs="Arial"/>
          <w:sz w:val="22"/>
          <w:szCs w:val="22"/>
        </w:rPr>
      </w:pPr>
    </w:p>
    <w:p w14:paraId="3922D6D6" w14:textId="77777777" w:rsidR="00D423BB" w:rsidRDefault="00D423BB" w:rsidP="0068474C">
      <w:pPr>
        <w:pStyle w:val="Normalwebb"/>
        <w:rPr>
          <w:rFonts w:ascii="Arial" w:hAnsi="Arial" w:cs="Arial"/>
          <w:sz w:val="22"/>
          <w:szCs w:val="22"/>
        </w:rPr>
      </w:pPr>
    </w:p>
    <w:p w14:paraId="72689E20" w14:textId="279897EB" w:rsidR="0068474C" w:rsidRPr="0068474C" w:rsidRDefault="0068474C" w:rsidP="0068474C">
      <w:pPr>
        <w:pStyle w:val="Normalwebb"/>
        <w:rPr>
          <w:rFonts w:ascii="Arial" w:hAnsi="Arial" w:cs="Arial"/>
          <w:sz w:val="22"/>
          <w:szCs w:val="22"/>
        </w:rPr>
      </w:pPr>
      <w:r w:rsidRPr="0068474C">
        <w:rPr>
          <w:rFonts w:ascii="Arial" w:hAnsi="Arial" w:cs="Arial"/>
          <w:sz w:val="22"/>
          <w:szCs w:val="22"/>
        </w:rPr>
        <w:t xml:space="preserve">Tack för ditt tålamod och din förståelse under detta </w:t>
      </w:r>
      <w:r w:rsidR="001404AA">
        <w:rPr>
          <w:rFonts w:ascii="Arial" w:hAnsi="Arial" w:cs="Arial"/>
          <w:sz w:val="22"/>
          <w:szCs w:val="22"/>
        </w:rPr>
        <w:t>samhälls</w:t>
      </w:r>
      <w:r w:rsidRPr="0068474C">
        <w:rPr>
          <w:rFonts w:ascii="Arial" w:hAnsi="Arial" w:cs="Arial"/>
          <w:sz w:val="22"/>
          <w:szCs w:val="22"/>
        </w:rPr>
        <w:t>viktiga arbete. Genom vårt gemensamma projekt skapar vi en robust och modern infrastruktur som gynnar både boende och verksamheter i regionen – för idag och för framtiden.</w:t>
      </w:r>
    </w:p>
    <w:p w14:paraId="0CA24811" w14:textId="785181AC" w:rsidR="0068474C" w:rsidRDefault="00D67D6D" w:rsidP="00743880">
      <w:pPr>
        <w:rPr>
          <w:rFonts w:ascii="Arial" w:hAnsi="Arial" w:cs="Arial"/>
        </w:rPr>
      </w:pPr>
      <w:r>
        <w:rPr>
          <w:noProof/>
          <w14:ligatures w14:val="none"/>
        </w:rPr>
        <w:drawing>
          <wp:anchor distT="0" distB="0" distL="114300" distR="114300" simplePos="0" relativeHeight="251658240" behindDoc="1" locked="0" layoutInCell="1" allowOverlap="1" wp14:anchorId="4E93372A" wp14:editId="4BCB8329">
            <wp:simplePos x="0" y="0"/>
            <wp:positionH relativeFrom="column">
              <wp:posOffset>-635</wp:posOffset>
            </wp:positionH>
            <wp:positionV relativeFrom="paragraph">
              <wp:posOffset>298450</wp:posOffset>
            </wp:positionV>
            <wp:extent cx="5849620" cy="3726815"/>
            <wp:effectExtent l="0" t="0" r="0" b="6985"/>
            <wp:wrapTight wrapText="bothSides">
              <wp:wrapPolygon edited="0">
                <wp:start x="0" y="0"/>
                <wp:lineTo x="0" y="21530"/>
                <wp:lineTo x="21525" y="21530"/>
                <wp:lineTo x="21525" y="0"/>
                <wp:lineTo x="0" y="0"/>
              </wp:wrapPolygon>
            </wp:wrapTight>
            <wp:docPr id="1716380139" name="Bildobjekt 1" descr="En bild som visar text, karta, flygbasera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380139" name="Bildobjekt 1" descr="En bild som visar text, karta, flygbaserad&#10;&#10;Automatiskt genererad beskrivni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3726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0E0A23" w14:textId="75CD604C" w:rsidR="00BE74B4" w:rsidRPr="008730C2" w:rsidRDefault="00BE74B4" w:rsidP="00743880">
      <w:pPr>
        <w:rPr>
          <w:rFonts w:ascii="Arial" w:hAnsi="Arial" w:cs="Arial"/>
        </w:rPr>
      </w:pPr>
      <w:r w:rsidRPr="008730C2">
        <w:rPr>
          <w:rFonts w:ascii="Arial" w:hAnsi="Arial" w:cs="Arial"/>
        </w:rPr>
        <w:t>Med vänlig hälsning</w:t>
      </w:r>
    </w:p>
    <w:p w14:paraId="019A0AEE" w14:textId="4AD2B6BE" w:rsidR="004560E6" w:rsidRPr="009362F5" w:rsidRDefault="003B760B" w:rsidP="00743880">
      <w:pPr>
        <w:rPr>
          <w:rStyle w:val="Hyperlnk"/>
          <w:rFonts w:ascii="Arial" w:hAnsi="Arial" w:cs="Arial"/>
          <w:color w:val="auto"/>
          <w:u w:val="none"/>
        </w:rPr>
      </w:pPr>
      <w:r w:rsidRPr="00DB0BFB">
        <w:rPr>
          <w:rFonts w:ascii="Arial" w:hAnsi="Arial" w:cs="Arial"/>
        </w:rPr>
        <w:t xml:space="preserve">Niklas Bergman, </w:t>
      </w:r>
      <w:r w:rsidR="002B3395">
        <w:rPr>
          <w:rFonts w:ascii="Arial" w:hAnsi="Arial" w:cs="Arial"/>
        </w:rPr>
        <w:t>P</w:t>
      </w:r>
      <w:r w:rsidRPr="00DB0BFB">
        <w:rPr>
          <w:rFonts w:ascii="Arial" w:hAnsi="Arial" w:cs="Arial"/>
        </w:rPr>
        <w:t>rojektledare VA</w:t>
      </w:r>
      <w:r w:rsidR="00A25EF2">
        <w:rPr>
          <w:rFonts w:ascii="Arial" w:hAnsi="Arial" w:cs="Arial"/>
        </w:rPr>
        <w:t xml:space="preserve"> </w:t>
      </w:r>
      <w:r w:rsidRPr="00DB0BFB">
        <w:rPr>
          <w:rFonts w:ascii="Arial" w:hAnsi="Arial" w:cs="Arial"/>
        </w:rPr>
        <w:t>Sörmland Vatten</w:t>
      </w:r>
      <w:r w:rsidR="009362F5">
        <w:rPr>
          <w:rFonts w:ascii="Arial" w:hAnsi="Arial" w:cs="Arial"/>
        </w:rPr>
        <w:br/>
      </w:r>
      <w:proofErr w:type="gramStart"/>
      <w:r w:rsidR="00BE74B4" w:rsidRPr="00DB0BFB">
        <w:rPr>
          <w:rFonts w:ascii="Arial" w:hAnsi="Arial" w:cs="Arial"/>
        </w:rPr>
        <w:t>0150</w:t>
      </w:r>
      <w:r w:rsidR="00A87C87" w:rsidRPr="00DB0BFB">
        <w:rPr>
          <w:rFonts w:ascii="Arial" w:hAnsi="Arial" w:cs="Arial"/>
        </w:rPr>
        <w:t>-</w:t>
      </w:r>
      <w:r w:rsidR="005B6D02" w:rsidRPr="00DB0BFB">
        <w:rPr>
          <w:rFonts w:ascii="Arial" w:hAnsi="Arial" w:cs="Arial"/>
        </w:rPr>
        <w:t>800</w:t>
      </w:r>
      <w:r w:rsidR="00CA1F67" w:rsidRPr="00DB0BFB">
        <w:rPr>
          <w:rFonts w:ascii="Arial" w:hAnsi="Arial" w:cs="Arial"/>
        </w:rPr>
        <w:t> </w:t>
      </w:r>
      <w:r w:rsidR="005B6D02" w:rsidRPr="00DB0BFB">
        <w:rPr>
          <w:rFonts w:ascii="Arial" w:hAnsi="Arial" w:cs="Arial"/>
        </w:rPr>
        <w:t>1</w:t>
      </w:r>
      <w:r w:rsidR="00BE74B4" w:rsidRPr="00DB0BFB">
        <w:rPr>
          <w:rFonts w:ascii="Arial" w:hAnsi="Arial" w:cs="Arial"/>
        </w:rPr>
        <w:t>00</w:t>
      </w:r>
      <w:proofErr w:type="gramEnd"/>
      <w:r w:rsidR="00CA1F67">
        <w:rPr>
          <w:rFonts w:ascii="Arial" w:hAnsi="Arial" w:cs="Arial"/>
          <w:color w:val="374151"/>
        </w:rPr>
        <w:br/>
      </w:r>
      <w:hyperlink r:id="rId10" w:history="1">
        <w:r w:rsidR="00CA1F67" w:rsidRPr="00DE62F1">
          <w:rPr>
            <w:rStyle w:val="Hyperlnk"/>
            <w:rFonts w:ascii="Arial" w:hAnsi="Arial" w:cs="Arial"/>
          </w:rPr>
          <w:t>kundservice@sormlandvatten.se</w:t>
        </w:r>
      </w:hyperlink>
    </w:p>
    <w:sectPr w:rsidR="004560E6" w:rsidRPr="009362F5" w:rsidSect="00AD7484">
      <w:headerReference w:type="default" r:id="rId11"/>
      <w:pgSz w:w="11906" w:h="16838"/>
      <w:pgMar w:top="1276" w:right="1418" w:bottom="992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D282B4" w14:textId="77777777" w:rsidR="00AD7484" w:rsidRDefault="00AD7484" w:rsidP="00CB75E7">
      <w:r>
        <w:separator/>
      </w:r>
    </w:p>
  </w:endnote>
  <w:endnote w:type="continuationSeparator" w:id="0">
    <w:p w14:paraId="57AC09F0" w14:textId="77777777" w:rsidR="00AD7484" w:rsidRDefault="00AD7484" w:rsidP="00CB7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E0F930" w14:textId="77777777" w:rsidR="00AD7484" w:rsidRDefault="00AD7484" w:rsidP="00CB75E7">
      <w:r>
        <w:separator/>
      </w:r>
    </w:p>
  </w:footnote>
  <w:footnote w:type="continuationSeparator" w:id="0">
    <w:p w14:paraId="4CB1158A" w14:textId="77777777" w:rsidR="00AD7484" w:rsidRDefault="00AD7484" w:rsidP="00CB75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75E2D9" w14:textId="382CC0B8" w:rsidR="00CB75E7" w:rsidRDefault="00D65940">
    <w:pPr>
      <w:pStyle w:val="Sidhuvud"/>
    </w:pPr>
    <w:r w:rsidRPr="00DF6118">
      <w:rPr>
        <w:rFonts w:ascii="Arial" w:hAnsi="Arial" w:cs="Arial"/>
        <w:noProof/>
        <w:sz w:val="15"/>
        <w:szCs w:val="15"/>
      </w:rPr>
      <w:drawing>
        <wp:anchor distT="0" distB="0" distL="114300" distR="114300" simplePos="0" relativeHeight="251661312" behindDoc="0" locked="0" layoutInCell="1" allowOverlap="1" wp14:anchorId="27EA22F2" wp14:editId="66EB9A37">
          <wp:simplePos x="0" y="0"/>
          <wp:positionH relativeFrom="column">
            <wp:posOffset>27940</wp:posOffset>
          </wp:positionH>
          <wp:positionV relativeFrom="paragraph">
            <wp:posOffset>961390</wp:posOffset>
          </wp:positionV>
          <wp:extent cx="1623060" cy="536155"/>
          <wp:effectExtent l="0" t="0" r="0" b="0"/>
          <wp:wrapNone/>
          <wp:docPr id="712490876" name="Bildobjekt 1" descr="En bild som visar Teckensnitt, Grafik, logotyp, symbol&#10;&#10;Automatiskt genererad beskrivn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0865625" name="Bildobjekt 1" descr="En bild som visar Teckensnitt, Grafik, logotyp, symbol&#10;&#10;Automatiskt genererad beskrivni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3060" cy="536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2A08">
      <w:rPr>
        <w:noProof/>
      </w:rPr>
      <w:drawing>
        <wp:anchor distT="0" distB="0" distL="114300" distR="114300" simplePos="0" relativeHeight="251659264" behindDoc="1" locked="0" layoutInCell="1" allowOverlap="1" wp14:anchorId="03C4AE32" wp14:editId="2B5B620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74152234" name="Bildobjekt 741522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53461D"/>
    <w:multiLevelType w:val="hybridMultilevel"/>
    <w:tmpl w:val="20CA515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5924E7"/>
    <w:multiLevelType w:val="multilevel"/>
    <w:tmpl w:val="DB725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F7F00"/>
    <w:multiLevelType w:val="hybridMultilevel"/>
    <w:tmpl w:val="D44E645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1327CA"/>
    <w:multiLevelType w:val="multilevel"/>
    <w:tmpl w:val="2F064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B43DAD"/>
    <w:multiLevelType w:val="multilevel"/>
    <w:tmpl w:val="CC3A8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E07297"/>
    <w:multiLevelType w:val="hybridMultilevel"/>
    <w:tmpl w:val="BD88C4A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77277C"/>
    <w:multiLevelType w:val="hybridMultilevel"/>
    <w:tmpl w:val="579217A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5C6580"/>
    <w:multiLevelType w:val="multilevel"/>
    <w:tmpl w:val="7BD65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328810">
    <w:abstractNumId w:val="6"/>
  </w:num>
  <w:num w:numId="2" w16cid:durableId="1499882961">
    <w:abstractNumId w:val="2"/>
  </w:num>
  <w:num w:numId="3" w16cid:durableId="499195185">
    <w:abstractNumId w:val="0"/>
  </w:num>
  <w:num w:numId="4" w16cid:durableId="877354933">
    <w:abstractNumId w:val="5"/>
  </w:num>
  <w:num w:numId="5" w16cid:durableId="763109639">
    <w:abstractNumId w:val="4"/>
  </w:num>
  <w:num w:numId="6" w16cid:durableId="1817142631">
    <w:abstractNumId w:val="3"/>
  </w:num>
  <w:num w:numId="7" w16cid:durableId="2014449916">
    <w:abstractNumId w:val="7"/>
  </w:num>
  <w:num w:numId="8" w16cid:durableId="1148015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4B4"/>
    <w:rsid w:val="00017439"/>
    <w:rsid w:val="000278B9"/>
    <w:rsid w:val="000401F3"/>
    <w:rsid w:val="0004063C"/>
    <w:rsid w:val="000408AE"/>
    <w:rsid w:val="00047360"/>
    <w:rsid w:val="00050BA3"/>
    <w:rsid w:val="00076F80"/>
    <w:rsid w:val="00080292"/>
    <w:rsid w:val="00085AC1"/>
    <w:rsid w:val="00092365"/>
    <w:rsid w:val="00093E01"/>
    <w:rsid w:val="000A3583"/>
    <w:rsid w:val="000B287F"/>
    <w:rsid w:val="000B6777"/>
    <w:rsid w:val="000C0872"/>
    <w:rsid w:val="000C2C1F"/>
    <w:rsid w:val="000D0AF0"/>
    <w:rsid w:val="000E6D91"/>
    <w:rsid w:val="00102DD0"/>
    <w:rsid w:val="00116A7B"/>
    <w:rsid w:val="00120A04"/>
    <w:rsid w:val="00124ADE"/>
    <w:rsid w:val="001404AA"/>
    <w:rsid w:val="001414F4"/>
    <w:rsid w:val="00163841"/>
    <w:rsid w:val="001741FC"/>
    <w:rsid w:val="00175CE6"/>
    <w:rsid w:val="00194EEC"/>
    <w:rsid w:val="001A03FF"/>
    <w:rsid w:val="001A7924"/>
    <w:rsid w:val="001C7C22"/>
    <w:rsid w:val="001E11A0"/>
    <w:rsid w:val="001E18DD"/>
    <w:rsid w:val="001E44E2"/>
    <w:rsid w:val="001F19D3"/>
    <w:rsid w:val="00213056"/>
    <w:rsid w:val="00214927"/>
    <w:rsid w:val="00244B6B"/>
    <w:rsid w:val="0025279B"/>
    <w:rsid w:val="002646AA"/>
    <w:rsid w:val="0027520C"/>
    <w:rsid w:val="00280EF0"/>
    <w:rsid w:val="00286CFE"/>
    <w:rsid w:val="002875B5"/>
    <w:rsid w:val="00295AFE"/>
    <w:rsid w:val="002A220F"/>
    <w:rsid w:val="002A2A08"/>
    <w:rsid w:val="002B3395"/>
    <w:rsid w:val="002C3178"/>
    <w:rsid w:val="002C66AC"/>
    <w:rsid w:val="002F128E"/>
    <w:rsid w:val="002F399E"/>
    <w:rsid w:val="003169C0"/>
    <w:rsid w:val="00327516"/>
    <w:rsid w:val="003441E9"/>
    <w:rsid w:val="00364492"/>
    <w:rsid w:val="00372237"/>
    <w:rsid w:val="003758E6"/>
    <w:rsid w:val="00380F97"/>
    <w:rsid w:val="00385DCF"/>
    <w:rsid w:val="00396E87"/>
    <w:rsid w:val="0039720A"/>
    <w:rsid w:val="003A5425"/>
    <w:rsid w:val="003B689A"/>
    <w:rsid w:val="003B760B"/>
    <w:rsid w:val="003C2726"/>
    <w:rsid w:val="003C77D3"/>
    <w:rsid w:val="003D4162"/>
    <w:rsid w:val="003D7E47"/>
    <w:rsid w:val="003E75DD"/>
    <w:rsid w:val="00410A6F"/>
    <w:rsid w:val="00424B44"/>
    <w:rsid w:val="004259F3"/>
    <w:rsid w:val="00431A13"/>
    <w:rsid w:val="004430DB"/>
    <w:rsid w:val="0044530B"/>
    <w:rsid w:val="00455E6C"/>
    <w:rsid w:val="004560E6"/>
    <w:rsid w:val="0045763E"/>
    <w:rsid w:val="004607D1"/>
    <w:rsid w:val="00487B8C"/>
    <w:rsid w:val="00492516"/>
    <w:rsid w:val="004C6ACB"/>
    <w:rsid w:val="004D695B"/>
    <w:rsid w:val="004E037F"/>
    <w:rsid w:val="004E3F35"/>
    <w:rsid w:val="004E5DD8"/>
    <w:rsid w:val="004E772F"/>
    <w:rsid w:val="004F0B73"/>
    <w:rsid w:val="004F17A0"/>
    <w:rsid w:val="00504415"/>
    <w:rsid w:val="00510890"/>
    <w:rsid w:val="00511316"/>
    <w:rsid w:val="00525104"/>
    <w:rsid w:val="00532349"/>
    <w:rsid w:val="00542E45"/>
    <w:rsid w:val="00544DA7"/>
    <w:rsid w:val="00545DD2"/>
    <w:rsid w:val="00562777"/>
    <w:rsid w:val="00572E5B"/>
    <w:rsid w:val="00583E6B"/>
    <w:rsid w:val="005A5AEC"/>
    <w:rsid w:val="005B54F7"/>
    <w:rsid w:val="005B6D02"/>
    <w:rsid w:val="005C3878"/>
    <w:rsid w:val="005C4198"/>
    <w:rsid w:val="005E4138"/>
    <w:rsid w:val="005E6473"/>
    <w:rsid w:val="006108D9"/>
    <w:rsid w:val="00622ACB"/>
    <w:rsid w:val="0062333C"/>
    <w:rsid w:val="0063304F"/>
    <w:rsid w:val="006444BC"/>
    <w:rsid w:val="00646C67"/>
    <w:rsid w:val="00657A25"/>
    <w:rsid w:val="006707FA"/>
    <w:rsid w:val="006778AC"/>
    <w:rsid w:val="00677C46"/>
    <w:rsid w:val="0068474C"/>
    <w:rsid w:val="00690483"/>
    <w:rsid w:val="006A0B76"/>
    <w:rsid w:val="006A745D"/>
    <w:rsid w:val="006B2993"/>
    <w:rsid w:val="006B4193"/>
    <w:rsid w:val="006B7F8C"/>
    <w:rsid w:val="006C1857"/>
    <w:rsid w:val="006C69EC"/>
    <w:rsid w:val="006D0620"/>
    <w:rsid w:val="006F097E"/>
    <w:rsid w:val="006F4137"/>
    <w:rsid w:val="006F7AD6"/>
    <w:rsid w:val="00711550"/>
    <w:rsid w:val="007208E3"/>
    <w:rsid w:val="00721F89"/>
    <w:rsid w:val="0073033B"/>
    <w:rsid w:val="00743880"/>
    <w:rsid w:val="00753BB2"/>
    <w:rsid w:val="00755347"/>
    <w:rsid w:val="00762B45"/>
    <w:rsid w:val="00773CDF"/>
    <w:rsid w:val="00783DD6"/>
    <w:rsid w:val="007910C3"/>
    <w:rsid w:val="00796940"/>
    <w:rsid w:val="007A005A"/>
    <w:rsid w:val="007B12D5"/>
    <w:rsid w:val="007C296E"/>
    <w:rsid w:val="007D00C0"/>
    <w:rsid w:val="008052BA"/>
    <w:rsid w:val="008105EB"/>
    <w:rsid w:val="00825D18"/>
    <w:rsid w:val="00830644"/>
    <w:rsid w:val="00831D3F"/>
    <w:rsid w:val="0083426B"/>
    <w:rsid w:val="00835448"/>
    <w:rsid w:val="00855272"/>
    <w:rsid w:val="008614DD"/>
    <w:rsid w:val="00865B8B"/>
    <w:rsid w:val="008730C2"/>
    <w:rsid w:val="008744EA"/>
    <w:rsid w:val="00883B83"/>
    <w:rsid w:val="00894E95"/>
    <w:rsid w:val="008972D2"/>
    <w:rsid w:val="008A1BB1"/>
    <w:rsid w:val="008A24F7"/>
    <w:rsid w:val="008B0576"/>
    <w:rsid w:val="008C07E2"/>
    <w:rsid w:val="008C151B"/>
    <w:rsid w:val="008C2102"/>
    <w:rsid w:val="008E543E"/>
    <w:rsid w:val="008F1ECA"/>
    <w:rsid w:val="009003BF"/>
    <w:rsid w:val="00907496"/>
    <w:rsid w:val="0091278B"/>
    <w:rsid w:val="009139FB"/>
    <w:rsid w:val="009345E7"/>
    <w:rsid w:val="009362F5"/>
    <w:rsid w:val="00951BFE"/>
    <w:rsid w:val="00952747"/>
    <w:rsid w:val="00952D79"/>
    <w:rsid w:val="00974A66"/>
    <w:rsid w:val="009820D1"/>
    <w:rsid w:val="00986577"/>
    <w:rsid w:val="00995B8D"/>
    <w:rsid w:val="009B393C"/>
    <w:rsid w:val="009B72ED"/>
    <w:rsid w:val="009C4124"/>
    <w:rsid w:val="009E2F3B"/>
    <w:rsid w:val="009E34B5"/>
    <w:rsid w:val="00A02198"/>
    <w:rsid w:val="00A1088D"/>
    <w:rsid w:val="00A13339"/>
    <w:rsid w:val="00A16ED8"/>
    <w:rsid w:val="00A17BBF"/>
    <w:rsid w:val="00A21ABE"/>
    <w:rsid w:val="00A25EF2"/>
    <w:rsid w:val="00A3102A"/>
    <w:rsid w:val="00A33E79"/>
    <w:rsid w:val="00A437CC"/>
    <w:rsid w:val="00A446C5"/>
    <w:rsid w:val="00A57756"/>
    <w:rsid w:val="00A616AB"/>
    <w:rsid w:val="00A87C87"/>
    <w:rsid w:val="00A91CE4"/>
    <w:rsid w:val="00A9348A"/>
    <w:rsid w:val="00A95E7C"/>
    <w:rsid w:val="00A97E6A"/>
    <w:rsid w:val="00AA6AAF"/>
    <w:rsid w:val="00AC4CB5"/>
    <w:rsid w:val="00AD17F8"/>
    <w:rsid w:val="00AD324F"/>
    <w:rsid w:val="00AD6F45"/>
    <w:rsid w:val="00AD7484"/>
    <w:rsid w:val="00AF6C4D"/>
    <w:rsid w:val="00B0384E"/>
    <w:rsid w:val="00B1185F"/>
    <w:rsid w:val="00B1187D"/>
    <w:rsid w:val="00B1188E"/>
    <w:rsid w:val="00B11D76"/>
    <w:rsid w:val="00B14D53"/>
    <w:rsid w:val="00B21DA3"/>
    <w:rsid w:val="00B2381D"/>
    <w:rsid w:val="00B23BB6"/>
    <w:rsid w:val="00B54A66"/>
    <w:rsid w:val="00B615E1"/>
    <w:rsid w:val="00B76B8F"/>
    <w:rsid w:val="00B87797"/>
    <w:rsid w:val="00B97240"/>
    <w:rsid w:val="00BB3769"/>
    <w:rsid w:val="00BC23B5"/>
    <w:rsid w:val="00BC51A7"/>
    <w:rsid w:val="00BC721B"/>
    <w:rsid w:val="00BD3751"/>
    <w:rsid w:val="00BD6E5C"/>
    <w:rsid w:val="00BE74B4"/>
    <w:rsid w:val="00C053CE"/>
    <w:rsid w:val="00C778D9"/>
    <w:rsid w:val="00C804EE"/>
    <w:rsid w:val="00C92CF6"/>
    <w:rsid w:val="00CA1F67"/>
    <w:rsid w:val="00CB0845"/>
    <w:rsid w:val="00CB2E95"/>
    <w:rsid w:val="00CB75E7"/>
    <w:rsid w:val="00CC34DB"/>
    <w:rsid w:val="00CD56FE"/>
    <w:rsid w:val="00CD7756"/>
    <w:rsid w:val="00CE4306"/>
    <w:rsid w:val="00CE52F3"/>
    <w:rsid w:val="00CE76A3"/>
    <w:rsid w:val="00D02EA7"/>
    <w:rsid w:val="00D054D3"/>
    <w:rsid w:val="00D10DCF"/>
    <w:rsid w:val="00D14191"/>
    <w:rsid w:val="00D20063"/>
    <w:rsid w:val="00D20DF9"/>
    <w:rsid w:val="00D2152E"/>
    <w:rsid w:val="00D2181D"/>
    <w:rsid w:val="00D23482"/>
    <w:rsid w:val="00D24B83"/>
    <w:rsid w:val="00D41152"/>
    <w:rsid w:val="00D423BB"/>
    <w:rsid w:val="00D43EF5"/>
    <w:rsid w:val="00D501B8"/>
    <w:rsid w:val="00D61250"/>
    <w:rsid w:val="00D65940"/>
    <w:rsid w:val="00D67D6D"/>
    <w:rsid w:val="00D715D8"/>
    <w:rsid w:val="00D71B5A"/>
    <w:rsid w:val="00D77B23"/>
    <w:rsid w:val="00D8745E"/>
    <w:rsid w:val="00D911D2"/>
    <w:rsid w:val="00DB0A9D"/>
    <w:rsid w:val="00DB0BFB"/>
    <w:rsid w:val="00DB32BF"/>
    <w:rsid w:val="00DB7232"/>
    <w:rsid w:val="00DC06D3"/>
    <w:rsid w:val="00DD5A4A"/>
    <w:rsid w:val="00DF2240"/>
    <w:rsid w:val="00DF6118"/>
    <w:rsid w:val="00E14E40"/>
    <w:rsid w:val="00E37FAD"/>
    <w:rsid w:val="00E56AA2"/>
    <w:rsid w:val="00E57A99"/>
    <w:rsid w:val="00E677EE"/>
    <w:rsid w:val="00E71C3B"/>
    <w:rsid w:val="00E83825"/>
    <w:rsid w:val="00EA4D4A"/>
    <w:rsid w:val="00EB1BC5"/>
    <w:rsid w:val="00EB1CEF"/>
    <w:rsid w:val="00EB5C3C"/>
    <w:rsid w:val="00ED0E80"/>
    <w:rsid w:val="00EE1738"/>
    <w:rsid w:val="00EE180E"/>
    <w:rsid w:val="00EE2895"/>
    <w:rsid w:val="00EE7A38"/>
    <w:rsid w:val="00EF6D38"/>
    <w:rsid w:val="00F03D4A"/>
    <w:rsid w:val="00F06EBA"/>
    <w:rsid w:val="00F22F0F"/>
    <w:rsid w:val="00F24B77"/>
    <w:rsid w:val="00F463A8"/>
    <w:rsid w:val="00F632C4"/>
    <w:rsid w:val="00F745EF"/>
    <w:rsid w:val="00F87B3F"/>
    <w:rsid w:val="00FA26A9"/>
    <w:rsid w:val="00FA535B"/>
    <w:rsid w:val="00FB74A8"/>
    <w:rsid w:val="00FC3B1A"/>
    <w:rsid w:val="00FD580B"/>
    <w:rsid w:val="00FE26DC"/>
    <w:rsid w:val="00FE2E77"/>
    <w:rsid w:val="00FE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D7FAD8"/>
  <w15:docId w15:val="{0AE3C146-E3CC-496D-802B-F41F2F475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20" w:line="241" w:lineRule="atLeast"/>
        <w:ind w:left="-14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4B4"/>
    <w:pPr>
      <w:spacing w:after="160" w:line="259" w:lineRule="auto"/>
      <w:ind w:left="0"/>
    </w:pPr>
    <w:rPr>
      <w:kern w:val="2"/>
      <w14:ligatures w14:val="standardContextual"/>
    </w:rPr>
  </w:style>
  <w:style w:type="paragraph" w:styleId="Rubrik1">
    <w:name w:val="heading 1"/>
    <w:basedOn w:val="Normal"/>
    <w:next w:val="Normal"/>
    <w:link w:val="Rubrik1Char"/>
    <w:qFormat/>
    <w:rsid w:val="004560E6"/>
    <w:pPr>
      <w:keepNext/>
      <w:spacing w:before="240" w:after="60"/>
      <w:outlineLvl w:val="0"/>
    </w:pPr>
    <w:rPr>
      <w:b/>
      <w:kern w:val="28"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CB75E7"/>
    <w:pPr>
      <w:tabs>
        <w:tab w:val="center" w:pos="4536"/>
        <w:tab w:val="right" w:pos="9072"/>
      </w:tabs>
      <w:ind w:left="-142"/>
    </w:pPr>
  </w:style>
  <w:style w:type="character" w:customStyle="1" w:styleId="SidhuvudChar">
    <w:name w:val="Sidhuvud Char"/>
    <w:basedOn w:val="Standardstycketeckensnitt"/>
    <w:link w:val="Sidhuvud"/>
    <w:uiPriority w:val="99"/>
    <w:rsid w:val="00CB75E7"/>
  </w:style>
  <w:style w:type="paragraph" w:styleId="Sidfot">
    <w:name w:val="footer"/>
    <w:basedOn w:val="Normal"/>
    <w:link w:val="SidfotChar"/>
    <w:uiPriority w:val="99"/>
    <w:unhideWhenUsed/>
    <w:rsid w:val="00CB75E7"/>
    <w:pPr>
      <w:tabs>
        <w:tab w:val="center" w:pos="4536"/>
        <w:tab w:val="right" w:pos="9072"/>
      </w:tabs>
      <w:ind w:left="-142"/>
    </w:pPr>
  </w:style>
  <w:style w:type="character" w:customStyle="1" w:styleId="SidfotChar">
    <w:name w:val="Sidfot Char"/>
    <w:basedOn w:val="Standardstycketeckensnitt"/>
    <w:link w:val="Sidfot"/>
    <w:uiPriority w:val="99"/>
    <w:rsid w:val="00CB75E7"/>
  </w:style>
  <w:style w:type="character" w:customStyle="1" w:styleId="style51">
    <w:name w:val="style51"/>
    <w:basedOn w:val="Standardstycketeckensnitt"/>
    <w:rsid w:val="006F097E"/>
    <w:rPr>
      <w:rFonts w:ascii="Tahoma" w:hAnsi="Tahoma" w:cs="Tahoma" w:hint="default"/>
      <w:b/>
      <w:bCs/>
      <w:color w:val="494F4E"/>
      <w:sz w:val="24"/>
      <w:szCs w:val="24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6F097E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F097E"/>
    <w:rPr>
      <w:rFonts w:ascii="Tahoma" w:hAnsi="Tahoma" w:cs="Tahoma"/>
      <w:sz w:val="16"/>
      <w:szCs w:val="16"/>
      <w:lang w:eastAsia="sv-SE"/>
    </w:rPr>
  </w:style>
  <w:style w:type="character" w:styleId="Hyperlnk">
    <w:name w:val="Hyperlink"/>
    <w:basedOn w:val="Standardstycketeckensnitt"/>
    <w:uiPriority w:val="99"/>
    <w:unhideWhenUsed/>
    <w:rsid w:val="00D054D3"/>
    <w:rPr>
      <w:color w:val="0000FF" w:themeColor="hyperlink"/>
      <w:u w:val="single"/>
    </w:rPr>
  </w:style>
  <w:style w:type="table" w:styleId="Tabellrutnt">
    <w:name w:val="Table Grid"/>
    <w:basedOn w:val="Normaltabell"/>
    <w:uiPriority w:val="59"/>
    <w:rsid w:val="00511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AD324F"/>
    <w:pPr>
      <w:ind w:left="720"/>
      <w:contextualSpacing/>
    </w:pPr>
    <w:rPr>
      <w:rFonts w:ascii="Calibri" w:hAnsi="Calibri"/>
    </w:rPr>
  </w:style>
  <w:style w:type="paragraph" w:styleId="Ingetavstnd">
    <w:name w:val="No Spacing"/>
    <w:uiPriority w:val="1"/>
    <w:qFormat/>
    <w:rsid w:val="00583E6B"/>
    <w:pPr>
      <w:spacing w:after="0" w:line="240" w:lineRule="auto"/>
      <w:ind w:left="0"/>
    </w:pPr>
    <w:rPr>
      <w:rFonts w:ascii="Calibri" w:hAnsi="Calibri" w:cs="Times New Roman"/>
      <w:lang w:eastAsia="sv-SE"/>
    </w:rPr>
  </w:style>
  <w:style w:type="paragraph" w:styleId="Normalwebb">
    <w:name w:val="Normal (Web)"/>
    <w:basedOn w:val="Normal"/>
    <w:uiPriority w:val="99"/>
    <w:semiHidden/>
    <w:unhideWhenUsed/>
    <w:rsid w:val="009B72ED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Rubrik1Char">
    <w:name w:val="Rubrik 1 Char"/>
    <w:basedOn w:val="Standardstycketeckensnitt"/>
    <w:link w:val="Rubrik1"/>
    <w:rsid w:val="004560E6"/>
    <w:rPr>
      <w:rFonts w:ascii="Arial" w:eastAsia="Times New Roman" w:hAnsi="Arial" w:cs="Times New Roman"/>
      <w:b/>
      <w:kern w:val="28"/>
      <w:sz w:val="28"/>
      <w:szCs w:val="28"/>
      <w:lang w:eastAsia="sv-SE"/>
    </w:rPr>
  </w:style>
  <w:style w:type="paragraph" w:customStyle="1" w:styleId="Adress">
    <w:name w:val="Adress"/>
    <w:basedOn w:val="Normal"/>
    <w:rsid w:val="004560E6"/>
  </w:style>
  <w:style w:type="character" w:styleId="Platshllartext">
    <w:name w:val="Placeholder Text"/>
    <w:basedOn w:val="Standardstycketeckensnitt"/>
    <w:uiPriority w:val="99"/>
    <w:semiHidden/>
    <w:rsid w:val="004560E6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6B4193"/>
    <w:rPr>
      <w:color w:val="605E5C"/>
      <w:shd w:val="clear" w:color="auto" w:fill="E1DFDD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27520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27520C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27520C"/>
    <w:rPr>
      <w:kern w:val="2"/>
      <w:sz w:val="20"/>
      <w:szCs w:val="20"/>
      <w14:ligatures w14:val="standardContextual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27520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27520C"/>
    <w:rPr>
      <w:b/>
      <w:bCs/>
      <w:kern w:val="2"/>
      <w:sz w:val="20"/>
      <w:szCs w:val="20"/>
      <w14:ligatures w14:val="standardContextual"/>
    </w:rPr>
  </w:style>
  <w:style w:type="character" w:styleId="Stark">
    <w:name w:val="Strong"/>
    <w:basedOn w:val="Standardstycketeckensnitt"/>
    <w:uiPriority w:val="22"/>
    <w:qFormat/>
    <w:rsid w:val="006847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5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kniskaverken.s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ormlandvatten.s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kundservice@sormlandvatten.s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papper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Brevpapper</Template>
  <TotalTime>0</TotalTime>
  <Pages>2</Pages>
  <Words>418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Sörmlandvatten AB</Company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Henric Rudin</dc:creator>
  <cp:lastModifiedBy>Jenny Wallander</cp:lastModifiedBy>
  <cp:revision>2</cp:revision>
  <cp:lastPrinted>2024-12-20T07:02:00Z</cp:lastPrinted>
  <dcterms:created xsi:type="dcterms:W3CDTF">2024-12-20T08:27:00Z</dcterms:created>
  <dcterms:modified xsi:type="dcterms:W3CDTF">2024-12-20T08:27:00Z</dcterms:modified>
</cp:coreProperties>
</file>